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30D4C" w14:textId="77777777" w:rsidR="00C537E0" w:rsidRPr="00544167" w:rsidRDefault="00C537E0" w:rsidP="00C537E0">
      <w:pPr>
        <w:tabs>
          <w:tab w:val="center" w:pos="4536"/>
        </w:tabs>
        <w:jc w:val="center"/>
        <w:rPr>
          <w:rFonts w:ascii="Arial" w:hAnsi="Arial"/>
          <w:sz w:val="40"/>
        </w:rPr>
      </w:pPr>
      <w:r>
        <w:rPr>
          <w:rFonts w:ascii="Arial" w:hAnsi="Arial"/>
          <w:noProof/>
          <w:sz w:val="22"/>
          <w:szCs w:val="22"/>
        </w:rPr>
        <w:pict w14:anchorId="19221547">
          <v:line id="_x0000_s2052" style="position:absolute;left:0;text-align:left;z-index:1" from="-20.25pt,-12.55pt" to="462.15pt,-12.55pt" o:allowincell="f"/>
        </w:pict>
      </w:r>
      <w:r w:rsidRPr="00544167">
        <w:rPr>
          <w:rFonts w:ascii="Arial" w:hAnsi="Arial"/>
          <w:sz w:val="40"/>
        </w:rPr>
        <w:t>Anmeldebogen</w:t>
      </w:r>
    </w:p>
    <w:p w14:paraId="7941FBEB" w14:textId="77777777" w:rsidR="00C537E0" w:rsidRPr="00544167" w:rsidRDefault="00C537E0" w:rsidP="00C537E0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736A5902" w14:textId="77777777" w:rsidR="00C537E0" w:rsidRPr="00544167" w:rsidRDefault="00C537E0" w:rsidP="00C537E0">
      <w:pPr>
        <w:tabs>
          <w:tab w:val="right" w:leader="underscore" w:pos="4253"/>
          <w:tab w:val="left" w:pos="4678"/>
          <w:tab w:val="left" w:pos="5812"/>
          <w:tab w:val="right" w:leader="underscore" w:pos="8789"/>
        </w:tabs>
        <w:overflowPunct w:val="0"/>
        <w:autoSpaceDE w:val="0"/>
        <w:autoSpaceDN w:val="0"/>
        <w:adjustRightInd w:val="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Name: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  <w:t>Vorname: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</w:p>
    <w:p w14:paraId="51E59EA2" w14:textId="77777777" w:rsidR="00C537E0" w:rsidRPr="00544167" w:rsidRDefault="00C537E0" w:rsidP="00C537E0">
      <w:pPr>
        <w:tabs>
          <w:tab w:val="right" w:pos="4253"/>
          <w:tab w:val="right" w:leader="underscore" w:pos="8789"/>
        </w:tabs>
        <w:overflowPunct w:val="0"/>
        <w:autoSpaceDE w:val="0"/>
        <w:autoSpaceDN w:val="0"/>
        <w:adjustRightInd w:val="0"/>
        <w:spacing w:before="24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geboren:</w:t>
      </w:r>
      <w:r w:rsidRPr="00544167">
        <w:rPr>
          <w:rFonts w:ascii="Arial" w:hAnsi="Arial"/>
        </w:rPr>
        <w:tab/>
        <w:t xml:space="preserve"> _________________________</w:t>
      </w:r>
    </w:p>
    <w:p w14:paraId="71037EE5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spacing w:before="24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Straße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</w:p>
    <w:p w14:paraId="2E28136D" w14:textId="77777777" w:rsidR="00C537E0" w:rsidRPr="00544167" w:rsidRDefault="00C537E0" w:rsidP="00C537E0">
      <w:pPr>
        <w:tabs>
          <w:tab w:val="right" w:leader="underscore" w:pos="4253"/>
          <w:tab w:val="left" w:pos="4678"/>
          <w:tab w:val="left" w:pos="5812"/>
          <w:tab w:val="right" w:leader="underscore" w:pos="8789"/>
        </w:tabs>
        <w:overflowPunct w:val="0"/>
        <w:autoSpaceDE w:val="0"/>
        <w:autoSpaceDN w:val="0"/>
        <w:adjustRightInd w:val="0"/>
        <w:spacing w:before="24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PLZ/Ort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  <w:t>Telefon: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</w:p>
    <w:p w14:paraId="527DF65E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spacing w:before="24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Mail: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</w:p>
    <w:p w14:paraId="45614FB6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spacing w:before="240"/>
        <w:ind w:left="1418" w:hanging="1418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Verein: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</w:rPr>
        <w:tab/>
      </w:r>
    </w:p>
    <w:p w14:paraId="413BD19C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2EE51501" w14:textId="77777777" w:rsidR="00C537E0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Hiermi</w:t>
      </w:r>
      <w:r>
        <w:rPr>
          <w:rFonts w:ascii="Arial" w:hAnsi="Arial"/>
        </w:rPr>
        <w:t>t melde ich mich verbindlich zur</w:t>
      </w:r>
    </w:p>
    <w:p w14:paraId="25639E35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79B91EBB" w14:textId="77777777" w:rsidR="00C537E0" w:rsidRPr="00544167" w:rsidRDefault="00C537E0" w:rsidP="00C537E0">
      <w:pPr>
        <w:tabs>
          <w:tab w:val="right" w:leader="underscore" w:pos="8789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/>
          <w:sz w:val="32"/>
        </w:rPr>
      </w:pPr>
      <w:r w:rsidRPr="00544167">
        <w:rPr>
          <w:rFonts w:ascii="Arial" w:hAnsi="Arial"/>
          <w:sz w:val="32"/>
        </w:rPr>
        <w:t>STARTTER-</w:t>
      </w:r>
      <w:r>
        <w:rPr>
          <w:rFonts w:ascii="Arial" w:hAnsi="Arial"/>
          <w:sz w:val="32"/>
        </w:rPr>
        <w:t>Trainerausbildung</w:t>
      </w:r>
    </w:p>
    <w:p w14:paraId="4DDCF713" w14:textId="77777777" w:rsidR="00C537E0" w:rsidRDefault="00C537E0" w:rsidP="00C537E0">
      <w:pPr>
        <w:tabs>
          <w:tab w:val="right" w:leader="underscore" w:pos="4253"/>
          <w:tab w:val="left" w:pos="4536"/>
          <w:tab w:val="left" w:pos="4820"/>
          <w:tab w:val="right" w:leader="underscore" w:pos="8789"/>
        </w:tabs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/>
        </w:rPr>
      </w:pPr>
    </w:p>
    <w:p w14:paraId="30FF7995" w14:textId="77777777" w:rsidR="00C537E0" w:rsidRPr="00544167" w:rsidRDefault="00C537E0" w:rsidP="00C537E0">
      <w:pPr>
        <w:tabs>
          <w:tab w:val="right" w:leader="underscore" w:pos="4253"/>
          <w:tab w:val="left" w:pos="4536"/>
          <w:tab w:val="left" w:pos="4820"/>
          <w:tab w:val="right" w:leader="underscore" w:pos="8789"/>
        </w:tabs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/>
          <w:sz w:val="24"/>
        </w:rPr>
      </w:pPr>
      <w:r>
        <w:rPr>
          <w:rFonts w:ascii="Arial" w:hAnsi="Arial"/>
          <w:sz w:val="24"/>
        </w:rPr>
        <w:t>a</w:t>
      </w:r>
      <w:r w:rsidRPr="00544167">
        <w:rPr>
          <w:rFonts w:ascii="Arial" w:hAnsi="Arial"/>
          <w:sz w:val="24"/>
        </w:rPr>
        <w:t xml:space="preserve">m </w:t>
      </w:r>
      <w:r w:rsidR="00244CEF">
        <w:rPr>
          <w:rFonts w:ascii="Arial" w:hAnsi="Arial"/>
          <w:sz w:val="24"/>
        </w:rPr>
        <w:t>18</w:t>
      </w:r>
      <w:r w:rsidRPr="00544167">
        <w:rPr>
          <w:rFonts w:ascii="Arial" w:hAnsi="Arial"/>
          <w:sz w:val="24"/>
        </w:rPr>
        <w:t>.</w:t>
      </w:r>
      <w:r w:rsidR="00244CEF">
        <w:rPr>
          <w:rFonts w:ascii="Arial" w:hAnsi="Arial"/>
          <w:sz w:val="24"/>
        </w:rPr>
        <w:t>07</w:t>
      </w:r>
      <w:r w:rsidRPr="00544167">
        <w:rPr>
          <w:rFonts w:ascii="Arial" w:hAnsi="Arial"/>
          <w:sz w:val="24"/>
        </w:rPr>
        <w:t>.</w:t>
      </w:r>
      <w:r w:rsidR="00244CEF">
        <w:rPr>
          <w:rFonts w:ascii="Arial" w:hAnsi="Arial"/>
          <w:sz w:val="24"/>
        </w:rPr>
        <w:t>2026 – 19.07.2026</w:t>
      </w:r>
      <w:r w:rsidRPr="00544167">
        <w:rPr>
          <w:rFonts w:ascii="Arial" w:hAnsi="Arial"/>
          <w:sz w:val="24"/>
        </w:rPr>
        <w:t xml:space="preserve"> </w:t>
      </w:r>
    </w:p>
    <w:p w14:paraId="53E80F43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ind w:left="567" w:hanging="567"/>
        <w:textAlignment w:val="baseline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in </w:t>
      </w:r>
      <w:r w:rsidR="00244CEF">
        <w:rPr>
          <w:rFonts w:ascii="Arial" w:hAnsi="Arial"/>
          <w:sz w:val="24"/>
        </w:rPr>
        <w:t>Gärtringen</w:t>
      </w:r>
      <w:r w:rsidRPr="00544167">
        <w:rPr>
          <w:rFonts w:ascii="Arial" w:hAnsi="Arial"/>
          <w:sz w:val="24"/>
        </w:rPr>
        <w:t xml:space="preserve"> (</w:t>
      </w:r>
      <w:r w:rsidR="00A0583F" w:rsidRPr="00A0583F">
        <w:rPr>
          <w:rFonts w:ascii="Arial" w:hAnsi="Arial"/>
          <w:sz w:val="24"/>
        </w:rPr>
        <w:t>Peter-Rosegger-Turnhalle</w:t>
      </w:r>
      <w:r w:rsidR="00A0583F">
        <w:rPr>
          <w:rFonts w:ascii="Arial" w:hAnsi="Arial"/>
          <w:sz w:val="24"/>
        </w:rPr>
        <w:t>,</w:t>
      </w:r>
      <w:r w:rsidR="00A0583F" w:rsidRPr="00A0583F">
        <w:rPr>
          <w:rFonts w:ascii="Arial" w:hAnsi="Arial"/>
          <w:sz w:val="24"/>
        </w:rPr>
        <w:t xml:space="preserve"> Schönbuchstraße 16, 71116 Gärtringen</w:t>
      </w:r>
      <w:r w:rsidRPr="00544167">
        <w:rPr>
          <w:rFonts w:ascii="Arial" w:hAnsi="Arial"/>
          <w:sz w:val="24"/>
        </w:rPr>
        <w:t>) an.</w:t>
      </w:r>
    </w:p>
    <w:p w14:paraId="089E57C8" w14:textId="77777777" w:rsidR="00C537E0" w:rsidRPr="00D64A2F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16"/>
          <w:szCs w:val="16"/>
        </w:rPr>
      </w:pPr>
    </w:p>
    <w:p w14:paraId="3D9A5059" w14:textId="77777777" w:rsidR="00C537E0" w:rsidRPr="00544167" w:rsidRDefault="00C537E0" w:rsidP="00C537E0">
      <w:pPr>
        <w:tabs>
          <w:tab w:val="left" w:pos="4820"/>
          <w:tab w:val="left" w:pos="5670"/>
          <w:tab w:val="left" w:pos="7088"/>
          <w:tab w:val="left" w:pos="7938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  <w:sz w:val="24"/>
        </w:rPr>
        <w:t>Ich benötige fleischlose Kost:</w:t>
      </w:r>
      <w:r w:rsidRPr="00544167">
        <w:rPr>
          <w:rFonts w:ascii="Arial" w:hAnsi="Arial"/>
        </w:rPr>
        <w:tab/>
      </w:r>
      <w:r w:rsidRPr="00544167">
        <w:rPr>
          <w:rFonts w:ascii="Arial" w:hAnsi="Arial"/>
          <w:sz w:val="40"/>
        </w:rPr>
        <w:sym w:font="Wingdings" w:char="F0A8"/>
      </w:r>
      <w:r w:rsidRPr="00544167">
        <w:rPr>
          <w:rFonts w:ascii="Arial" w:hAnsi="Arial"/>
          <w:sz w:val="28"/>
        </w:rPr>
        <w:tab/>
        <w:t>ja</w:t>
      </w:r>
      <w:r w:rsidRPr="00544167">
        <w:rPr>
          <w:rFonts w:ascii="Arial" w:hAnsi="Arial"/>
          <w:sz w:val="28"/>
        </w:rPr>
        <w:tab/>
      </w:r>
      <w:r w:rsidRPr="00544167">
        <w:rPr>
          <w:rFonts w:ascii="Arial" w:hAnsi="Arial"/>
          <w:sz w:val="40"/>
        </w:rPr>
        <w:sym w:font="Wingdings" w:char="F0A8"/>
      </w:r>
      <w:r w:rsidRPr="00544167">
        <w:rPr>
          <w:rFonts w:ascii="Arial" w:hAnsi="Arial"/>
          <w:sz w:val="28"/>
        </w:rPr>
        <w:tab/>
        <w:t>nein</w:t>
      </w:r>
    </w:p>
    <w:p w14:paraId="6409451D" w14:textId="77777777" w:rsidR="00C537E0" w:rsidRPr="00D64A2F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16"/>
          <w:szCs w:val="16"/>
        </w:rPr>
      </w:pPr>
    </w:p>
    <w:p w14:paraId="52AD611F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4"/>
        </w:rPr>
      </w:pPr>
      <w:r w:rsidRPr="00544167">
        <w:rPr>
          <w:rFonts w:ascii="Arial" w:hAnsi="Arial"/>
          <w:sz w:val="24"/>
        </w:rPr>
        <w:t xml:space="preserve">Mit ist bekannt, dass ich auch dann die Teilnehmer-Gebühr von </w:t>
      </w:r>
      <w:r w:rsidR="005D5AFE">
        <w:rPr>
          <w:rFonts w:ascii="Arial" w:hAnsi="Arial"/>
          <w:sz w:val="24"/>
        </w:rPr>
        <w:t>7</w:t>
      </w:r>
      <w:r w:rsidRPr="00544167">
        <w:rPr>
          <w:rFonts w:ascii="Arial" w:hAnsi="Arial"/>
          <w:sz w:val="24"/>
        </w:rPr>
        <w:t>0,-- € zu entrichten habe, wenn ich dem Lehrgang unentschuldigt fernbleibe.</w:t>
      </w:r>
    </w:p>
    <w:p w14:paraId="6073B834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526E89D7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75AAECF8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_______________________________________         ______________________________________</w:t>
      </w:r>
    </w:p>
    <w:p w14:paraId="3951ED91" w14:textId="77777777" w:rsidR="00C537E0" w:rsidRPr="00544167" w:rsidRDefault="00C537E0" w:rsidP="00C537E0">
      <w:pPr>
        <w:tabs>
          <w:tab w:val="left" w:pos="4820"/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>DATUM / ORT</w:t>
      </w:r>
      <w:r w:rsidRPr="00544167">
        <w:rPr>
          <w:rFonts w:ascii="Arial" w:hAnsi="Arial"/>
        </w:rPr>
        <w:tab/>
        <w:t>UNTERSCHRIFT</w:t>
      </w:r>
    </w:p>
    <w:p w14:paraId="171396BD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658A99F0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11407EC2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  <w:sz w:val="16"/>
          <w:vertAlign w:val="subscript"/>
        </w:rPr>
        <w:t xml:space="preserve">BITTE ABTRENNEN </w:t>
      </w:r>
    </w:p>
    <w:p w14:paraId="724B8189" w14:textId="77777777" w:rsidR="00C537E0" w:rsidRPr="00544167" w:rsidRDefault="00C537E0" w:rsidP="00C537E0">
      <w:pPr>
        <w:tabs>
          <w:tab w:val="right" w:leader="hyphen" w:pos="8789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  <w:r w:rsidRPr="00544167">
        <w:rPr>
          <w:rFonts w:ascii="Arial" w:hAnsi="Arial"/>
        </w:rPr>
        <w:t xml:space="preserve">- - - - - - - - - - - - - - - - - - - -  - - - - - - - - - - - - - - - - -  - - - - - - - - - - - - - - - - -  - - - - - - - - - - - - - - - - - </w:t>
      </w:r>
    </w:p>
    <w:p w14:paraId="55B5534A" w14:textId="77777777" w:rsidR="00C537E0" w:rsidRPr="00544167" w:rsidRDefault="00C537E0" w:rsidP="00C537E0">
      <w:pPr>
        <w:tabs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284914BA" w14:textId="77777777" w:rsidR="00C537E0" w:rsidRPr="00544167" w:rsidRDefault="00C537E0" w:rsidP="00C537E0">
      <w:pPr>
        <w:tabs>
          <w:tab w:val="left" w:pos="2694"/>
          <w:tab w:val="right" w:leader="underscore" w:pos="4962"/>
          <w:tab w:val="left" w:pos="5103"/>
          <w:tab w:val="left" w:pos="5245"/>
          <w:tab w:val="right" w:leader="underscore" w:pos="8080"/>
          <w:tab w:val="left" w:pos="8222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</w:rPr>
      </w:pPr>
      <w:r w:rsidRPr="00544167">
        <w:rPr>
          <w:rFonts w:ascii="Arial" w:hAnsi="Arial"/>
          <w:sz w:val="22"/>
        </w:rPr>
        <w:t>Zur STARTTER-Ausbildung am</w:t>
      </w:r>
      <w:r w:rsidR="00244CEF">
        <w:rPr>
          <w:rFonts w:ascii="Arial" w:hAnsi="Arial"/>
          <w:sz w:val="22"/>
        </w:rPr>
        <w:t xml:space="preserve"> </w:t>
      </w:r>
      <w:r w:rsidR="00244CEF" w:rsidRPr="00244CEF">
        <w:rPr>
          <w:rFonts w:ascii="Arial" w:hAnsi="Arial"/>
          <w:sz w:val="22"/>
        </w:rPr>
        <w:t xml:space="preserve">18.07.2026 – 19.07.2026 </w:t>
      </w:r>
      <w:r w:rsidRPr="00544167">
        <w:rPr>
          <w:rFonts w:ascii="Arial" w:hAnsi="Arial"/>
          <w:sz w:val="22"/>
        </w:rPr>
        <w:t>habe ich mich angemeldet.</w:t>
      </w:r>
    </w:p>
    <w:p w14:paraId="16ACEB0E" w14:textId="77777777" w:rsidR="00C537E0" w:rsidRPr="00544167" w:rsidRDefault="00C537E0" w:rsidP="00C537E0">
      <w:pPr>
        <w:tabs>
          <w:tab w:val="left" w:pos="2694"/>
          <w:tab w:val="right" w:leader="underscore" w:pos="3969"/>
          <w:tab w:val="left" w:pos="4253"/>
          <w:tab w:val="left" w:pos="4536"/>
          <w:tab w:val="right" w:leader="underscore" w:pos="7371"/>
          <w:tab w:val="left" w:pos="7513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</w:rPr>
      </w:pPr>
    </w:p>
    <w:p w14:paraId="02C23681" w14:textId="77777777" w:rsidR="00C537E0" w:rsidRPr="00544167" w:rsidRDefault="00C537E0" w:rsidP="00C537E0">
      <w:pPr>
        <w:tabs>
          <w:tab w:val="left" w:pos="3969"/>
        </w:tabs>
        <w:overflowPunct w:val="0"/>
        <w:autoSpaceDE w:val="0"/>
        <w:autoSpaceDN w:val="0"/>
        <w:adjustRightInd w:val="0"/>
        <w:ind w:left="2835" w:hanging="2835"/>
        <w:textAlignment w:val="baseline"/>
        <w:rPr>
          <w:rFonts w:ascii="Arial" w:hAnsi="Arial"/>
          <w:sz w:val="22"/>
        </w:rPr>
      </w:pPr>
      <w:r w:rsidRPr="00544167">
        <w:rPr>
          <w:rFonts w:ascii="Arial" w:hAnsi="Arial"/>
          <w:sz w:val="22"/>
        </w:rPr>
        <w:t>Veranstaltung</w:t>
      </w:r>
      <w:r>
        <w:rPr>
          <w:rFonts w:ascii="Arial" w:hAnsi="Arial"/>
          <w:sz w:val="22"/>
        </w:rPr>
        <w:t>szeiten</w:t>
      </w:r>
      <w:r w:rsidRPr="00544167">
        <w:rPr>
          <w:rFonts w:ascii="Arial" w:hAnsi="Arial"/>
          <w:sz w:val="22"/>
        </w:rPr>
        <w:t>:</w:t>
      </w:r>
      <w:r w:rsidRPr="00544167">
        <w:rPr>
          <w:rFonts w:ascii="Arial" w:hAnsi="Arial"/>
          <w:sz w:val="22"/>
        </w:rPr>
        <w:tab/>
        <w:t xml:space="preserve"> Samstag</w:t>
      </w:r>
      <w:r w:rsidRPr="00544167">
        <w:rPr>
          <w:rFonts w:ascii="Arial" w:hAnsi="Arial"/>
          <w:sz w:val="22"/>
        </w:rPr>
        <w:tab/>
        <w:t>09:30 Uhr</w:t>
      </w:r>
      <w:r>
        <w:rPr>
          <w:rFonts w:ascii="Arial" w:hAnsi="Arial"/>
          <w:sz w:val="22"/>
        </w:rPr>
        <w:t xml:space="preserve"> – 18:15 Uhr</w:t>
      </w:r>
    </w:p>
    <w:p w14:paraId="6FB1B21A" w14:textId="77777777" w:rsidR="00C537E0" w:rsidRPr="00544167" w:rsidRDefault="00C537E0" w:rsidP="00C537E0">
      <w:pPr>
        <w:tabs>
          <w:tab w:val="left" w:pos="3969"/>
        </w:tabs>
        <w:overflowPunct w:val="0"/>
        <w:autoSpaceDE w:val="0"/>
        <w:autoSpaceDN w:val="0"/>
        <w:adjustRightInd w:val="0"/>
        <w:ind w:left="2835" w:hanging="2835"/>
        <w:textAlignment w:val="baseline"/>
        <w:rPr>
          <w:rFonts w:ascii="Arial" w:hAnsi="Arial"/>
          <w:sz w:val="22"/>
        </w:rPr>
      </w:pPr>
      <w:r w:rsidRPr="00544167">
        <w:rPr>
          <w:rFonts w:ascii="Arial" w:hAnsi="Arial"/>
          <w:sz w:val="22"/>
        </w:rPr>
        <w:tab/>
        <w:t xml:space="preserve"> Sonntag</w:t>
      </w:r>
      <w:r w:rsidRPr="00544167">
        <w:rPr>
          <w:rFonts w:ascii="Arial" w:hAnsi="Arial"/>
          <w:sz w:val="22"/>
        </w:rPr>
        <w:tab/>
        <w:t>09:00 Uhr</w:t>
      </w:r>
      <w:r>
        <w:rPr>
          <w:rFonts w:ascii="Arial" w:hAnsi="Arial"/>
          <w:sz w:val="22"/>
        </w:rPr>
        <w:t xml:space="preserve"> – 18:00 Uhr</w:t>
      </w:r>
    </w:p>
    <w:p w14:paraId="0F0A74FB" w14:textId="77777777" w:rsidR="00C537E0" w:rsidRPr="00544167" w:rsidRDefault="00C537E0" w:rsidP="00C537E0">
      <w:pPr>
        <w:tabs>
          <w:tab w:val="left" w:pos="3969"/>
        </w:tabs>
        <w:overflowPunct w:val="0"/>
        <w:autoSpaceDE w:val="0"/>
        <w:autoSpaceDN w:val="0"/>
        <w:adjustRightInd w:val="0"/>
        <w:ind w:left="2694" w:hanging="2694"/>
        <w:textAlignment w:val="baseline"/>
        <w:rPr>
          <w:rFonts w:ascii="Arial" w:hAnsi="Arial"/>
          <w:sz w:val="22"/>
        </w:rPr>
      </w:pPr>
    </w:p>
    <w:p w14:paraId="1F366A06" w14:textId="77777777" w:rsidR="00C537E0" w:rsidRPr="00650E50" w:rsidRDefault="00C537E0" w:rsidP="00650E50">
      <w:pPr>
        <w:tabs>
          <w:tab w:val="right" w:leader="underscore" w:pos="6237"/>
        </w:tabs>
        <w:overflowPunct w:val="0"/>
        <w:autoSpaceDE w:val="0"/>
        <w:autoSpaceDN w:val="0"/>
        <w:adjustRightInd w:val="0"/>
        <w:ind w:left="2835" w:hanging="2835"/>
        <w:textAlignment w:val="baseline"/>
        <w:rPr>
          <w:rFonts w:ascii="Arial" w:hAnsi="Arial"/>
          <w:sz w:val="22"/>
        </w:rPr>
      </w:pPr>
      <w:r w:rsidRPr="00544167">
        <w:rPr>
          <w:rFonts w:ascii="Arial" w:hAnsi="Arial"/>
          <w:sz w:val="22"/>
        </w:rPr>
        <w:t>Ort der Veranstaltung</w:t>
      </w:r>
      <w:r>
        <w:rPr>
          <w:rFonts w:ascii="Arial" w:hAnsi="Arial"/>
          <w:sz w:val="22"/>
        </w:rPr>
        <w:t>:</w:t>
      </w:r>
      <w:r w:rsidRPr="00544167">
        <w:rPr>
          <w:rFonts w:ascii="Arial" w:hAnsi="Arial"/>
          <w:sz w:val="22"/>
        </w:rPr>
        <w:tab/>
      </w:r>
      <w:r w:rsidR="00244CEF" w:rsidRPr="00244CEF">
        <w:rPr>
          <w:rFonts w:ascii="Arial" w:hAnsi="Arial"/>
          <w:sz w:val="22"/>
        </w:rPr>
        <w:t>Peter-Rosegger-Turnhalle</w:t>
      </w:r>
      <w:r w:rsidR="00244CEF">
        <w:rPr>
          <w:rFonts w:ascii="Arial" w:hAnsi="Arial"/>
          <w:sz w:val="22"/>
        </w:rPr>
        <w:t>,</w:t>
      </w:r>
      <w:r w:rsidR="00244CEF" w:rsidRPr="00244CEF">
        <w:rPr>
          <w:rFonts w:ascii="Arial" w:hAnsi="Arial"/>
          <w:sz w:val="22"/>
        </w:rPr>
        <w:t xml:space="preserve"> Schönbuchstraße 16, 71116 Gärtringen</w:t>
      </w:r>
    </w:p>
    <w:p w14:paraId="058E1B6F" w14:textId="77777777" w:rsidR="00C537E0" w:rsidRPr="00544167" w:rsidRDefault="00C537E0" w:rsidP="00C537E0">
      <w:pPr>
        <w:overflowPunct w:val="0"/>
        <w:autoSpaceDE w:val="0"/>
        <w:autoSpaceDN w:val="0"/>
        <w:adjustRightInd w:val="0"/>
        <w:textAlignment w:val="baseline"/>
        <w:rPr>
          <w:rFonts w:ascii="Arial" w:hAnsi="Arial"/>
        </w:rPr>
      </w:pPr>
    </w:p>
    <w:p w14:paraId="37BF2E18" w14:textId="77777777" w:rsidR="00C537E0" w:rsidRPr="00544167" w:rsidRDefault="00C537E0" w:rsidP="00C537E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Mit der Teilnahmebestätigung werden weitere Informationen versendet. </w:t>
      </w:r>
    </w:p>
    <w:p w14:paraId="3C580E1C" w14:textId="77777777" w:rsidR="006E6205" w:rsidRPr="00FF5429" w:rsidRDefault="00C537E0" w:rsidP="00C537E0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103"/>
          <w:tab w:val="left" w:pos="5760"/>
          <w:tab w:val="left" w:pos="6480"/>
          <w:tab w:val="left" w:pos="7200"/>
          <w:tab w:val="left" w:pos="7920"/>
          <w:tab w:val="left" w:pos="8647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overflowPunct w:val="0"/>
        <w:autoSpaceDE w:val="0"/>
        <w:autoSpaceDN w:val="0"/>
        <w:adjustRightInd w:val="0"/>
        <w:textAlignment w:val="baseline"/>
        <w:rPr>
          <w:rFonts w:ascii="Arial" w:hAnsi="Arial"/>
          <w:sz w:val="22"/>
          <w:szCs w:val="22"/>
        </w:rPr>
      </w:pPr>
      <w:r w:rsidRPr="00544167">
        <w:rPr>
          <w:rFonts w:ascii="Arial" w:hAnsi="Arial"/>
          <w:sz w:val="24"/>
        </w:rPr>
        <w:t>Am Samstag und Sonntag ist jeweils ein</w:t>
      </w:r>
      <w:r w:rsidR="00244CEF">
        <w:rPr>
          <w:rFonts w:ascii="Arial" w:hAnsi="Arial"/>
          <w:sz w:val="24"/>
        </w:rPr>
        <w:t xml:space="preserve"> </w:t>
      </w:r>
      <w:r w:rsidR="00650E50">
        <w:rPr>
          <w:rFonts w:ascii="Arial" w:hAnsi="Arial"/>
          <w:sz w:val="24"/>
        </w:rPr>
        <w:t>pauschales Essensgeld für das</w:t>
      </w:r>
      <w:r w:rsidRPr="00544167">
        <w:rPr>
          <w:rFonts w:ascii="Arial" w:hAnsi="Arial"/>
          <w:sz w:val="24"/>
        </w:rPr>
        <w:t xml:space="preserve"> Mittagessen in der Teilnehmergebühr enthalten (Getränke auf eigene Kosten). Verpflegung für den restlichen Tag ist mitzubringen.</w:t>
      </w:r>
      <w:r>
        <w:rPr>
          <w:rFonts w:ascii="Arial" w:hAnsi="Arial"/>
          <w:sz w:val="24"/>
        </w:rPr>
        <w:t xml:space="preserve"> Ebenfalls mitzubringen sind Sportkleidung, Tischtennisschläger sowie Schreibmaterialien.</w:t>
      </w:r>
    </w:p>
    <w:sectPr w:rsidR="006E6205" w:rsidRPr="00FF5429" w:rsidSect="00C537E0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6" w:h="16838"/>
      <w:pgMar w:top="3435" w:right="991" w:bottom="1474" w:left="1701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3E86D" w14:textId="77777777" w:rsidR="001034A0" w:rsidRDefault="001034A0">
      <w:r>
        <w:separator/>
      </w:r>
    </w:p>
  </w:endnote>
  <w:endnote w:type="continuationSeparator" w:id="0">
    <w:p w14:paraId="02F91FE9" w14:textId="77777777" w:rsidR="001034A0" w:rsidRDefault="00103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F1681" w14:textId="77777777" w:rsidR="00C537E0" w:rsidRDefault="00C537E0">
    <w:pPr>
      <w:pStyle w:val="Fuzeile"/>
    </w:pPr>
    <w:r>
      <w:rPr>
        <w:noProof/>
      </w:rPr>
      <w:pict w14:anchorId="723B4C20">
        <v:shapetype id="_x0000_t202" coordsize="21600,21600" o:spt="202" path="m,l,21600r21600,l21600,xe">
          <v:stroke joinstyle="miter"/>
          <v:path gradientshapeok="t" o:connecttype="rect"/>
        </v:shapetype>
        <v:shape id="_x0000_s1091" type="#_x0000_t202" style="position:absolute;margin-left:85.35pt;margin-top:775.4pt;width:467.85pt;height:42.5pt;z-index:6;mso-wrap-edited:f;mso-position-horizontal-relative:page;mso-position-vertical-relative:page" wrapcoords="0 0 21600 0 21600 21600 0 21600 0 0" o:allowincell="f" filled="f" stroked="f">
          <v:textbox style="mso-next-textbox:#_x0000_s1091" inset="0,0">
            <w:txbxContent>
              <w:p w14:paraId="7D4C044C" w14:textId="77777777" w:rsidR="00C537E0" w:rsidRDefault="00C537E0" w:rsidP="00C537E0">
                <w:pPr>
                  <w:tabs>
                    <w:tab w:val="left" w:pos="1418"/>
                  </w:tabs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sz w:val="18"/>
                  </w:rPr>
                  <w:t xml:space="preserve">Geschäftsstelle: </w:t>
                </w:r>
                <w:r>
                  <w:rPr>
                    <w:rFonts w:ascii="Arial" w:hAnsi="Arial"/>
                    <w:sz w:val="18"/>
                  </w:rPr>
                  <w:tab/>
                  <w:t>Tischtennis Baden-Württemberg e. V.</w:t>
                </w:r>
              </w:p>
              <w:p w14:paraId="684DE4FF" w14:textId="77777777" w:rsidR="00C537E0" w:rsidRDefault="00C537E0" w:rsidP="00C537E0">
                <w:pPr>
                  <w:tabs>
                    <w:tab w:val="left" w:pos="1418"/>
                    <w:tab w:val="center" w:pos="4536"/>
                  </w:tabs>
                  <w:rPr>
                    <w:rFonts w:ascii="Arial" w:hAnsi="Arial"/>
                    <w:sz w:val="18"/>
                  </w:rPr>
                </w:pPr>
                <w:r>
                  <w:rPr>
                    <w:rFonts w:ascii="Arial" w:hAnsi="Arial"/>
                    <w:sz w:val="18"/>
                  </w:rPr>
                  <w:tab/>
                  <w:t>SpOrt Stuttgart | Fritz-Walter-Weg 19 | 70372 Stuttgart oder Postfach 50 11 07 | 70341 Stuttgart</w:t>
                </w:r>
              </w:p>
              <w:p w14:paraId="0F57018D" w14:textId="77777777" w:rsidR="00C537E0" w:rsidRDefault="00C537E0" w:rsidP="00C537E0">
                <w:pPr>
                  <w:tabs>
                    <w:tab w:val="left" w:pos="1418"/>
                  </w:tabs>
                  <w:rPr>
                    <w:rFonts w:ascii="Arial" w:hAnsi="Arial"/>
                  </w:rPr>
                </w:pPr>
                <w:r>
                  <w:rPr>
                    <w:rFonts w:ascii="Arial" w:hAnsi="Arial"/>
                    <w:sz w:val="18"/>
                  </w:rPr>
                  <w:tab/>
                  <w:t>Telefon: 0711 28077-</w:t>
                </w:r>
                <w:r>
                  <w:rPr>
                    <w:rFonts w:ascii="Arial" w:hAnsi="Arial" w:cs="Arial"/>
                    <w:sz w:val="18"/>
                  </w:rPr>
                  <w:t>600 | Fax: 0711</w:t>
                </w:r>
                <w:r w:rsidRPr="00B75444">
                  <w:rPr>
                    <w:rFonts w:ascii="Arial" w:hAnsi="Arial" w:cs="Arial"/>
                    <w:sz w:val="18"/>
                  </w:rPr>
                  <w:t xml:space="preserve"> 28077-601</w:t>
                </w:r>
                <w:r>
                  <w:rPr>
                    <w:rFonts w:ascii="Arial" w:hAnsi="Arial" w:cs="Arial"/>
                    <w:sz w:val="18"/>
                  </w:rPr>
                  <w:t xml:space="preserve"> | </w:t>
                </w:r>
                <w:r w:rsidRPr="00EA0A20">
                  <w:rPr>
                    <w:rFonts w:ascii="Arial" w:hAnsi="Arial" w:cs="Arial"/>
                    <w:sz w:val="18"/>
                  </w:rPr>
                  <w:t>www.ttbw.de</w:t>
                </w:r>
                <w:r>
                  <w:rPr>
                    <w:rFonts w:ascii="Arial" w:hAnsi="Arial" w:cs="Arial"/>
                    <w:sz w:val="18"/>
                  </w:rPr>
                  <w:t xml:space="preserve"> | info</w:t>
                </w:r>
                <w:r w:rsidRPr="00B75444">
                  <w:rPr>
                    <w:rFonts w:ascii="Arial" w:hAnsi="Arial" w:cs="Arial"/>
                    <w:sz w:val="18"/>
                  </w:rPr>
                  <w:t>@tt</w:t>
                </w:r>
                <w:r>
                  <w:rPr>
                    <w:rFonts w:ascii="Arial" w:hAnsi="Arial" w:cs="Arial"/>
                    <w:sz w:val="18"/>
                  </w:rPr>
                  <w:t>bw</w:t>
                </w:r>
                <w:r w:rsidRPr="00B75444">
                  <w:rPr>
                    <w:rFonts w:ascii="Arial" w:hAnsi="Arial" w:cs="Arial"/>
                    <w:sz w:val="18"/>
                  </w:rPr>
                  <w:t>.de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557C5" w14:textId="77777777" w:rsidR="001034A0" w:rsidRDefault="001034A0">
      <w:r>
        <w:separator/>
      </w:r>
    </w:p>
  </w:footnote>
  <w:footnote w:type="continuationSeparator" w:id="0">
    <w:p w14:paraId="3A101B48" w14:textId="77777777" w:rsidR="001034A0" w:rsidRDefault="00103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A1CC" w14:textId="77777777" w:rsidR="003A1C48" w:rsidRDefault="003A1C48">
    <w:pPr>
      <w:pStyle w:val="Kopfzeile"/>
    </w:pPr>
    <w:r>
      <w:rPr>
        <w:noProof/>
      </w:rPr>
      <w:pict w14:anchorId="0482BA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381" o:spid="_x0000_s1076" type="#_x0000_t75" style="position:absolute;margin-left:0;margin-top:0;width:277.2pt;height:277.2pt;z-index:-4;mso-position-horizontal:center;mso-position-horizontal-relative:margin;mso-position-vertical:center;mso-position-vertical-relative:margin" o:allowincell="f">
          <v:imagedata r:id="rId1" o:title="Logo_TTBW_sw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B0776" w14:textId="77777777" w:rsidR="00B87A77" w:rsidRDefault="00C537E0">
    <w:pPr>
      <w:pStyle w:val="Kopfzeile"/>
      <w:jc w:val="center"/>
      <w:rPr>
        <w:rFonts w:ascii="Arial" w:hAnsi="Arial"/>
      </w:rPr>
    </w:pPr>
    <w:r>
      <w:rPr>
        <w:rFonts w:ascii="Arial" w:hAnsi="Arial"/>
        <w:noProof/>
      </w:rPr>
      <w:pict w14:anchorId="26446B2A">
        <v:group id="_x0000_s1087" style="position:absolute;left:0;text-align:left;margin-left:-19.85pt;margin-top:-2.9pt;width:481.9pt;height:96.5pt;z-index:5" coordorigin="1304,662" coordsize="9638,1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left:8475;top:725;width:2467;height:1572">
            <v:imagedata r:id="rId1" o:title="Logo C"/>
          </v:shape>
          <v:shape id="_x0000_s1089" type="#_x0000_t75" style="position:absolute;left:1304;top:662;width:1635;height:1635">
            <v:imagedata r:id="rId2" o:title="Logo_TTBW_cmyk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90" type="#_x0000_t202" style="position:absolute;left:2939;top:1444;width:5671;height:1148;visibility:visible;mso-wrap-distance-top:3.6pt;mso-wrap-distance-bottom:3.6pt;mso-width-relative:margin;mso-height-relative:margin" filled="f" stroked="f">
            <v:textbox style="mso-next-textbox:#Textfeld 2">
              <w:txbxContent>
                <w:p w14:paraId="3D598541" w14:textId="77777777" w:rsidR="00C537E0" w:rsidRPr="00BE715E" w:rsidRDefault="00C537E0" w:rsidP="00C537E0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BE715E">
                    <w:rPr>
                      <w:rFonts w:ascii="Arial" w:hAnsi="Arial" w:cs="Arial"/>
                      <w:b/>
                      <w:sz w:val="36"/>
                      <w:szCs w:val="36"/>
                    </w:rPr>
                    <w:t>Tischtennis</w:t>
                  </w:r>
                </w:p>
                <w:p w14:paraId="2E59D665" w14:textId="77777777" w:rsidR="00C537E0" w:rsidRPr="00BE715E" w:rsidRDefault="00C537E0" w:rsidP="00C537E0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BE715E">
                    <w:rPr>
                      <w:rFonts w:ascii="Arial" w:hAnsi="Arial" w:cs="Arial"/>
                      <w:b/>
                      <w:sz w:val="36"/>
                      <w:szCs w:val="36"/>
                    </w:rPr>
                    <w:t>Baden-Württemberg e.V.</w:t>
                  </w:r>
                </w:p>
              </w:txbxContent>
            </v:textbox>
          </v:shape>
        </v:group>
      </w:pict>
    </w:r>
    <w:r w:rsidR="003A1C48">
      <w:rPr>
        <w:rFonts w:ascii="Arial" w:hAnsi="Arial"/>
        <w:noProof/>
      </w:rPr>
      <w:pict w14:anchorId="29D0024D">
        <v:shape id="WordPictureWatermark19968382" o:spid="_x0000_s1077" type="#_x0000_t75" style="position:absolute;left:0;text-align:left;margin-left:0;margin-top:0;width:277.2pt;height:277.2pt;z-index:-3;mso-position-horizontal:center;mso-position-horizontal-relative:margin;mso-position-vertical:center;mso-position-vertical-relative:margin" o:allowincell="f">
          <v:imagedata r:id="rId3" o:title="Logo_TTBW_sw" gain="19661f" blacklevel="22938f"/>
        </v:shape>
      </w:pict>
    </w:r>
    <w:r w:rsidR="00B87A77">
      <w:rPr>
        <w:rFonts w:ascii="Arial" w:hAnsi="Arial"/>
        <w:noProof/>
      </w:rPr>
      <w:pict w14:anchorId="2BF507DC">
        <v:line id="_x0000_s1032" style="position:absolute;left:0;text-align:left;z-index:1;mso-wrap-edited:f;mso-position-horizontal-relative:page;mso-position-vertical-relative:page" from="14.2pt,295.2pt" to="19.85pt,295.2pt" wrapcoords="-2700 0 -2700 0 24300 0 24300 0 -2700 0" o:allowincell="f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DA4CF" w14:textId="77777777" w:rsidR="003A1C48" w:rsidRDefault="003A1C48">
    <w:pPr>
      <w:pStyle w:val="Kopfzeile"/>
    </w:pPr>
    <w:r>
      <w:rPr>
        <w:noProof/>
      </w:rPr>
      <w:pict w14:anchorId="67E453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380" o:spid="_x0000_s1075" type="#_x0000_t75" style="position:absolute;margin-left:0;margin-top:0;width:277.2pt;height:277.2pt;z-index:-5;mso-position-horizontal:center;mso-position-horizontal-relative:margin;mso-position-vertical:center;mso-position-vertical-relative:margin" o:allowincell="f">
          <v:imagedata r:id="rId1" o:title="Logo_TTBW_sw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FF30B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53035E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1FE1D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94849714">
    <w:abstractNumId w:val="2"/>
  </w:num>
  <w:num w:numId="2" w16cid:durableId="771440425">
    <w:abstractNumId w:val="0"/>
  </w:num>
  <w:num w:numId="3" w16cid:durableId="1387072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>
      <o:colormru v:ext="edit" colors="#e00000,#d1d1d1,#d9d9d9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06223"/>
    <w:rsid w:val="000310DA"/>
    <w:rsid w:val="00041901"/>
    <w:rsid w:val="00086A65"/>
    <w:rsid w:val="000971F0"/>
    <w:rsid w:val="001034A0"/>
    <w:rsid w:val="0012650F"/>
    <w:rsid w:val="00171B48"/>
    <w:rsid w:val="00185056"/>
    <w:rsid w:val="001A1B62"/>
    <w:rsid w:val="001B11B6"/>
    <w:rsid w:val="001F0AC0"/>
    <w:rsid w:val="001F308C"/>
    <w:rsid w:val="001F75A7"/>
    <w:rsid w:val="00233ADC"/>
    <w:rsid w:val="00244CEF"/>
    <w:rsid w:val="00307E63"/>
    <w:rsid w:val="00385002"/>
    <w:rsid w:val="00391FD3"/>
    <w:rsid w:val="003A1C48"/>
    <w:rsid w:val="00415E37"/>
    <w:rsid w:val="004218C4"/>
    <w:rsid w:val="0043047B"/>
    <w:rsid w:val="00447CA9"/>
    <w:rsid w:val="004C4944"/>
    <w:rsid w:val="004E0485"/>
    <w:rsid w:val="00562E32"/>
    <w:rsid w:val="00573E5F"/>
    <w:rsid w:val="00576667"/>
    <w:rsid w:val="005B15A7"/>
    <w:rsid w:val="005B5881"/>
    <w:rsid w:val="005D5AFE"/>
    <w:rsid w:val="00650E50"/>
    <w:rsid w:val="00657A39"/>
    <w:rsid w:val="006933A9"/>
    <w:rsid w:val="0069589C"/>
    <w:rsid w:val="006E6205"/>
    <w:rsid w:val="007017F1"/>
    <w:rsid w:val="007149E9"/>
    <w:rsid w:val="00715B2D"/>
    <w:rsid w:val="007D156B"/>
    <w:rsid w:val="008A25E8"/>
    <w:rsid w:val="0092140A"/>
    <w:rsid w:val="00933E33"/>
    <w:rsid w:val="009C3454"/>
    <w:rsid w:val="009E4A1B"/>
    <w:rsid w:val="009F02D1"/>
    <w:rsid w:val="00A0583F"/>
    <w:rsid w:val="00A07513"/>
    <w:rsid w:val="00A649A8"/>
    <w:rsid w:val="00A859A5"/>
    <w:rsid w:val="00B42F5A"/>
    <w:rsid w:val="00B75444"/>
    <w:rsid w:val="00B87A77"/>
    <w:rsid w:val="00BB4B87"/>
    <w:rsid w:val="00BC23CC"/>
    <w:rsid w:val="00BD1431"/>
    <w:rsid w:val="00BE715E"/>
    <w:rsid w:val="00C06223"/>
    <w:rsid w:val="00C0639E"/>
    <w:rsid w:val="00C07F2A"/>
    <w:rsid w:val="00C21B0C"/>
    <w:rsid w:val="00C537E0"/>
    <w:rsid w:val="00C95AED"/>
    <w:rsid w:val="00CC6338"/>
    <w:rsid w:val="00CD32A4"/>
    <w:rsid w:val="00CD7E6B"/>
    <w:rsid w:val="00D1733A"/>
    <w:rsid w:val="00D21B6F"/>
    <w:rsid w:val="00D26E86"/>
    <w:rsid w:val="00D42657"/>
    <w:rsid w:val="00E64421"/>
    <w:rsid w:val="00E86957"/>
    <w:rsid w:val="00EA0A20"/>
    <w:rsid w:val="00F155AE"/>
    <w:rsid w:val="00F4336D"/>
    <w:rsid w:val="00F66C6D"/>
    <w:rsid w:val="00FA4E96"/>
    <w:rsid w:val="00FD2E03"/>
    <w:rsid w:val="00FF5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>
      <o:colormru v:ext="edit" colors="#e00000,#d1d1d1,#d9d9d9"/>
    </o:shapedefaults>
    <o:shapelayout v:ext="edit">
      <o:idmap v:ext="edit" data="2"/>
    </o:shapelayout>
  </w:shapeDefaults>
  <w:decimalSymbol w:val=","/>
  <w:listSeparator w:val=";"/>
  <w14:docId w14:val="64385778"/>
  <w15:chartTrackingRefBased/>
  <w15:docId w15:val="{7A9468DF-E228-4B5A-B326-3E52C17B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tabs>
        <w:tab w:val="left" w:pos="567"/>
      </w:tabs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720"/>
      <w:ind w:left="284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spacing w:before="240" w:line="300" w:lineRule="auto"/>
      <w:ind w:left="284"/>
      <w:outlineLvl w:val="3"/>
    </w:pPr>
    <w:rPr>
      <w:rFonts w:ascii="Arial" w:hAnsi="Arial" w:cs="Arial"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709"/>
      </w:tabs>
    </w:pPr>
    <w:rPr>
      <w:rFonts w:ascii="Arial" w:hAnsi="Arial"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171B4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171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Thomas%20Walter\Lokale%20Einstellungen\Temporary%20Internet%20Files\Content.IE5\01I78TY3\TTVWH-Briefbogen-allgemein(19.6.03)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TTVWH-Briefbogen-allgemein(19.6.03).dot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Briefbogen TTVWH</vt:lpstr>
    </vt:vector>
  </TitlesOfParts>
  <Company>Satz/Grafik/Repro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Briefbogen TTVWH</dc:title>
  <dc:subject/>
  <dc:creator>Thomas Walter</dc:creator>
  <cp:keywords/>
  <dc:description/>
  <cp:lastModifiedBy>Markus Escher</cp:lastModifiedBy>
  <cp:revision>2</cp:revision>
  <cp:lastPrinted>2015-12-18T10:33:00Z</cp:lastPrinted>
  <dcterms:created xsi:type="dcterms:W3CDTF">2026-05-21T19:07:00Z</dcterms:created>
  <dcterms:modified xsi:type="dcterms:W3CDTF">2026-05-21T19:07:00Z</dcterms:modified>
</cp:coreProperties>
</file>